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684B3E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684B3E" w:rsidRDefault="00AA6A26" w:rsidP="00684B3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684B3E">
              <w:rPr>
                <w:rFonts w:ascii="Times New Roman" w:hAnsi="Times New Roman"/>
                <w:sz w:val="28"/>
                <w:lang w:val="en-US"/>
              </w:rPr>
              <w:t>23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180F8F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180F8F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2614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180F8F">
        <w:rPr>
          <w:bCs/>
        </w:rPr>
        <w:t>состав</w:t>
      </w:r>
      <w:r w:rsidRPr="00FA1D5A">
        <w:rPr>
          <w:bCs/>
        </w:rPr>
        <w:t xml:space="preserve"> </w:t>
      </w:r>
      <w:r w:rsidR="00180F8F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684B3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180F8F">
        <w:t>участковую избирательную комиссию</w:t>
      </w:r>
      <w:r w:rsidRPr="00FA1D5A">
        <w:t xml:space="preserve"> </w:t>
      </w:r>
      <w:r w:rsidR="00180F8F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180F8F">
        <w:t>№2614 со сроком полномочий пять лет</w:t>
      </w:r>
      <w:r w:rsidRPr="00FA1D5A">
        <w:t xml:space="preserve">, назначив в </w:t>
      </w:r>
      <w:r w:rsidR="00180F8F">
        <w:t>её</w:t>
      </w:r>
      <w:r w:rsidRPr="00FA1D5A">
        <w:t xml:space="preserve"> </w:t>
      </w:r>
      <w:r w:rsidR="00180F8F">
        <w:t>состав</w:t>
      </w:r>
      <w:r w:rsidRPr="00FA1D5A">
        <w:t xml:space="preserve"> членами </w:t>
      </w:r>
      <w:r w:rsidR="00180F8F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180F8F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180F8F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180F8F">
        <w:t>соответствующую</w:t>
      </w:r>
      <w:r w:rsidRPr="00FA1D5A">
        <w:t xml:space="preserve"> </w:t>
      </w:r>
      <w:r w:rsidR="00180F8F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180F8F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180F8F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180F8F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180F8F">
        <w:rPr>
          <w:rFonts w:ascii="Times New Roman" w:hAnsi="Times New Roman" w:cs="Times New Roman"/>
          <w:sz w:val="24"/>
        </w:rPr>
        <w:t>45-23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180F8F" w:rsidRDefault="00180F8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2614</w:t>
      </w:r>
    </w:p>
    <w:p w:rsidR="00180F8F" w:rsidRDefault="00180F8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7 членов </w:t>
      </w:r>
    </w:p>
    <w:p w:rsidR="00180F8F" w:rsidRDefault="00180F8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180F8F" w:rsidRDefault="00180F8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180F8F" w:rsidRPr="00FA1D5A" w:rsidTr="001B6417">
        <w:trPr>
          <w:trHeight w:val="930"/>
        </w:trPr>
        <w:tc>
          <w:tcPr>
            <w:tcW w:w="568" w:type="dxa"/>
            <w:vAlign w:val="center"/>
          </w:tcPr>
          <w:p w:rsidR="00180F8F" w:rsidRPr="00FA1D5A" w:rsidRDefault="00180F8F" w:rsidP="001B641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180F8F" w:rsidRPr="00FA1D5A" w:rsidRDefault="00180F8F" w:rsidP="001B641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180F8F" w:rsidRPr="00FA1D5A" w:rsidRDefault="00180F8F" w:rsidP="001B641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180F8F" w:rsidRPr="00FA1D5A" w:rsidTr="001B6417">
        <w:trPr>
          <w:trHeight w:val="251"/>
        </w:trPr>
        <w:tc>
          <w:tcPr>
            <w:tcW w:w="568" w:type="dxa"/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Алексеева Татьяна Васильевна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Вяликова Лариса Анатольевна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Григорьева Ольга Николаевна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Доманова Наталья Николаевна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Колмыкова Татьяна Викторовна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Собрание депутатов Меркуловского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Меркулова Любовь Васильевна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80F8F" w:rsidRPr="00FA1D5A" w:rsidTr="001B6417">
        <w:trPr>
          <w:trHeight w:val="510"/>
        </w:trPr>
        <w:tc>
          <w:tcPr>
            <w:tcW w:w="568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180F8F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Мушихина Людмила Васильевна</w:t>
            </w:r>
          </w:p>
        </w:tc>
        <w:tc>
          <w:tcPr>
            <w:tcW w:w="5812" w:type="dxa"/>
            <w:vAlign w:val="center"/>
          </w:tcPr>
          <w:p w:rsidR="00180F8F" w:rsidRPr="00684B3E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B3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80F8F" w:rsidRPr="00FA1D5A" w:rsidRDefault="00180F8F" w:rsidP="001B6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417" w:rsidRDefault="001B6417" w:rsidP="00393FAB">
      <w:pPr>
        <w:spacing w:after="0" w:line="240" w:lineRule="auto"/>
      </w:pPr>
      <w:r>
        <w:separator/>
      </w:r>
    </w:p>
  </w:endnote>
  <w:endnote w:type="continuationSeparator" w:id="1">
    <w:p w:rsidR="001B6417" w:rsidRDefault="001B6417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417" w:rsidRDefault="001B6417" w:rsidP="00393FAB">
      <w:pPr>
        <w:spacing w:after="0" w:line="240" w:lineRule="auto"/>
      </w:pPr>
      <w:r>
        <w:separator/>
      </w:r>
    </w:p>
  </w:footnote>
  <w:footnote w:type="continuationSeparator" w:id="1">
    <w:p w:rsidR="001B6417" w:rsidRDefault="001B6417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6417"/>
    <w:rsid w:val="000F750D"/>
    <w:rsid w:val="00117033"/>
    <w:rsid w:val="001541E8"/>
    <w:rsid w:val="00180F8F"/>
    <w:rsid w:val="001B172F"/>
    <w:rsid w:val="001B4A80"/>
    <w:rsid w:val="001B6417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84B3E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0F7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75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2023-05-19T14:24:00Z</cp:lastPrinted>
  <dcterms:created xsi:type="dcterms:W3CDTF">2023-05-19T14:24:00Z</dcterms:created>
  <dcterms:modified xsi:type="dcterms:W3CDTF">2023-05-19T14:24:00Z</dcterms:modified>
</cp:coreProperties>
</file>