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C144DE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C144DE" w:rsidRDefault="00AA6A26" w:rsidP="00C144D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C144DE">
              <w:rPr>
                <w:rFonts w:ascii="Times New Roman" w:hAnsi="Times New Roman"/>
                <w:sz w:val="28"/>
                <w:lang w:val="en-US"/>
              </w:rPr>
              <w:t>2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62194A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62194A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2583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62194A">
        <w:rPr>
          <w:bCs/>
        </w:rPr>
        <w:t>состав</w:t>
      </w:r>
      <w:r w:rsidRPr="00FA1D5A">
        <w:rPr>
          <w:bCs/>
        </w:rPr>
        <w:t xml:space="preserve"> </w:t>
      </w:r>
      <w:r w:rsidR="0062194A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C144DE" w:rsidRPr="00754EB6">
        <w:rPr>
          <w:rFonts w:ascii="Times New Roman" w:hAnsi="Times New Roman"/>
          <w:sz w:val="28"/>
          <w:szCs w:val="28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Pr="00754EB6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754EB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62194A">
        <w:t>участковую избирательную комиссию</w:t>
      </w:r>
      <w:r w:rsidRPr="00FA1D5A">
        <w:t xml:space="preserve"> </w:t>
      </w:r>
      <w:r w:rsidR="0062194A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62194A">
        <w:t>№2583 со сроком полномочий пять лет</w:t>
      </w:r>
      <w:r w:rsidRPr="00FA1D5A">
        <w:t xml:space="preserve">, назначив в </w:t>
      </w:r>
      <w:r w:rsidR="0062194A">
        <w:t>её</w:t>
      </w:r>
      <w:r w:rsidRPr="00FA1D5A">
        <w:t xml:space="preserve"> </w:t>
      </w:r>
      <w:r w:rsidR="0062194A">
        <w:t>состав</w:t>
      </w:r>
      <w:r w:rsidRPr="00FA1D5A">
        <w:t xml:space="preserve"> членами </w:t>
      </w:r>
      <w:r w:rsidR="0062194A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62194A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62194A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62194A">
        <w:t>соответствующую</w:t>
      </w:r>
      <w:r w:rsidRPr="00FA1D5A">
        <w:t xml:space="preserve"> </w:t>
      </w:r>
      <w:r w:rsidR="0062194A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62194A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62194A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62194A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62194A">
        <w:rPr>
          <w:rFonts w:ascii="Times New Roman" w:hAnsi="Times New Roman" w:cs="Times New Roman"/>
          <w:sz w:val="24"/>
        </w:rPr>
        <w:t>45-2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62194A" w:rsidRDefault="0062194A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2583</w:t>
      </w:r>
    </w:p>
    <w:p w:rsidR="0062194A" w:rsidRDefault="0062194A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Количественный состав комиссии – 1</w:t>
      </w:r>
      <w:r w:rsidR="00754EB6">
        <w:rPr>
          <w:rFonts w:ascii="Times New Roman" w:hAnsi="Times New Roman" w:cs="Times New Roman"/>
          <w:sz w:val="28"/>
          <w:lang w:val="en-US"/>
        </w:rPr>
        <w:t>2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62194A" w:rsidRDefault="0062194A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62194A" w:rsidRDefault="0062194A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62194A" w:rsidRPr="00FA1D5A" w:rsidTr="00E9347F">
        <w:trPr>
          <w:trHeight w:val="930"/>
        </w:trPr>
        <w:tc>
          <w:tcPr>
            <w:tcW w:w="568" w:type="dxa"/>
            <w:vAlign w:val="center"/>
          </w:tcPr>
          <w:p w:rsidR="0062194A" w:rsidRPr="00FA1D5A" w:rsidRDefault="0062194A" w:rsidP="00E9347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62194A" w:rsidRPr="00FA1D5A" w:rsidRDefault="0062194A" w:rsidP="00E9347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62194A" w:rsidRPr="00FA1D5A" w:rsidRDefault="0062194A" w:rsidP="00E9347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62194A" w:rsidRPr="00FA1D5A" w:rsidTr="00E9347F">
        <w:trPr>
          <w:trHeight w:val="251"/>
        </w:trPr>
        <w:tc>
          <w:tcPr>
            <w:tcW w:w="568" w:type="dxa"/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Демченко Людмила Дмитриевна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Дударев Петр Петрович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избирателей по месту службы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Кузьменко Галина Михайловна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депутатов Базковского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Куликова Наталья Сергеевна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Лозовенко Людмила Николаевна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Мовчан Людмила Алексеевна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Морозов Олег Петрович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Морозова Марина Вениаминовна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Польжок Надежда Александровна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Уманцева Елена Ивановна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Чукарин Евгений Яковлевич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194A" w:rsidRPr="00FA1D5A" w:rsidTr="00E9347F">
        <w:trPr>
          <w:trHeight w:val="510"/>
        </w:trPr>
        <w:tc>
          <w:tcPr>
            <w:tcW w:w="568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402" w:type="dxa"/>
            <w:vAlign w:val="center"/>
          </w:tcPr>
          <w:p w:rsidR="0062194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Чукарина Лариса Федоровна</w:t>
            </w:r>
          </w:p>
        </w:tc>
        <w:tc>
          <w:tcPr>
            <w:tcW w:w="5812" w:type="dxa"/>
            <w:vAlign w:val="center"/>
          </w:tcPr>
          <w:p w:rsidR="0062194A" w:rsidRPr="00C144DE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144DE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2194A" w:rsidRPr="00FA1D5A" w:rsidRDefault="0062194A" w:rsidP="00E934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8F5" w:rsidRDefault="00B248F5" w:rsidP="00393FAB">
      <w:pPr>
        <w:spacing w:after="0" w:line="240" w:lineRule="auto"/>
      </w:pPr>
      <w:r>
        <w:separator/>
      </w:r>
    </w:p>
  </w:endnote>
  <w:endnote w:type="continuationSeparator" w:id="1">
    <w:p w:rsidR="00B248F5" w:rsidRDefault="00B248F5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8F5" w:rsidRDefault="00B248F5" w:rsidP="00393FAB">
      <w:pPr>
        <w:spacing w:after="0" w:line="240" w:lineRule="auto"/>
      </w:pPr>
      <w:r>
        <w:separator/>
      </w:r>
    </w:p>
  </w:footnote>
  <w:footnote w:type="continuationSeparator" w:id="1">
    <w:p w:rsidR="00B248F5" w:rsidRDefault="00B248F5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347F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2194A"/>
    <w:rsid w:val="00665985"/>
    <w:rsid w:val="006A41E0"/>
    <w:rsid w:val="006B45E5"/>
    <w:rsid w:val="00702F9B"/>
    <w:rsid w:val="007533BF"/>
    <w:rsid w:val="00754EB6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248F5"/>
    <w:rsid w:val="00B764B8"/>
    <w:rsid w:val="00BB44DB"/>
    <w:rsid w:val="00C04BD5"/>
    <w:rsid w:val="00C05B21"/>
    <w:rsid w:val="00C144DE"/>
    <w:rsid w:val="00C148F8"/>
    <w:rsid w:val="00C7555A"/>
    <w:rsid w:val="00D85B5D"/>
    <w:rsid w:val="00DD3578"/>
    <w:rsid w:val="00E07DC0"/>
    <w:rsid w:val="00E9347F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DD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35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2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4</cp:revision>
  <cp:lastPrinted>2023-05-19T13:21:00Z</cp:lastPrinted>
  <dcterms:created xsi:type="dcterms:W3CDTF">2023-05-19T13:08:00Z</dcterms:created>
  <dcterms:modified xsi:type="dcterms:W3CDTF">2023-05-19T13:21:00Z</dcterms:modified>
</cp:coreProperties>
</file>