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0F61D7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0F61D7" w:rsidRDefault="00AA6A26" w:rsidP="000F61D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0F61D7">
              <w:rPr>
                <w:rFonts w:ascii="Times New Roman" w:hAnsi="Times New Roman"/>
                <w:sz w:val="28"/>
                <w:lang w:val="en-US"/>
              </w:rPr>
              <w:t>4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8749E5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8749E5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2585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8749E5">
        <w:rPr>
          <w:bCs/>
        </w:rPr>
        <w:t>состав</w:t>
      </w:r>
      <w:r w:rsidRPr="00FA1D5A">
        <w:rPr>
          <w:bCs/>
        </w:rPr>
        <w:t xml:space="preserve"> </w:t>
      </w:r>
      <w:r w:rsidR="008749E5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0F61D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8749E5">
        <w:t>участковую избирательную комиссию</w:t>
      </w:r>
      <w:r w:rsidRPr="00FA1D5A">
        <w:t xml:space="preserve"> </w:t>
      </w:r>
      <w:r w:rsidR="008749E5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8749E5">
        <w:t>№2585 со сроком полномочий пять лет</w:t>
      </w:r>
      <w:r w:rsidRPr="00FA1D5A">
        <w:t xml:space="preserve">, назначив в </w:t>
      </w:r>
      <w:r w:rsidR="008749E5">
        <w:t>её</w:t>
      </w:r>
      <w:r w:rsidRPr="00FA1D5A">
        <w:t xml:space="preserve"> </w:t>
      </w:r>
      <w:r w:rsidR="008749E5">
        <w:t>состав</w:t>
      </w:r>
      <w:r w:rsidRPr="00FA1D5A">
        <w:t xml:space="preserve"> членами </w:t>
      </w:r>
      <w:r w:rsidR="008749E5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8749E5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8749E5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8749E5">
        <w:t>соответствующую</w:t>
      </w:r>
      <w:r w:rsidRPr="00FA1D5A">
        <w:t xml:space="preserve"> </w:t>
      </w:r>
      <w:r w:rsidR="008749E5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8749E5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8749E5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0F61D7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  <w:lang w:val="en-US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8749E5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8749E5">
        <w:rPr>
          <w:rFonts w:ascii="Times New Roman" w:hAnsi="Times New Roman" w:cs="Times New Roman"/>
          <w:sz w:val="24"/>
        </w:rPr>
        <w:t>45-</w:t>
      </w:r>
      <w:r w:rsidR="000F61D7">
        <w:rPr>
          <w:rFonts w:ascii="Times New Roman" w:hAnsi="Times New Roman" w:cs="Times New Roman"/>
          <w:sz w:val="24"/>
          <w:lang w:val="en-US"/>
        </w:rPr>
        <w:t>4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8749E5" w:rsidRDefault="008749E5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2585</w:t>
      </w:r>
    </w:p>
    <w:p w:rsidR="008749E5" w:rsidRDefault="008749E5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</w:t>
      </w:r>
      <w:r w:rsidR="000F61D7">
        <w:rPr>
          <w:rFonts w:ascii="Times New Roman" w:hAnsi="Times New Roman" w:cs="Times New Roman"/>
          <w:sz w:val="28"/>
          <w:lang w:val="en-US"/>
        </w:rPr>
        <w:t>7</w:t>
      </w:r>
      <w:r>
        <w:rPr>
          <w:rFonts w:ascii="Times New Roman" w:hAnsi="Times New Roman" w:cs="Times New Roman"/>
          <w:sz w:val="28"/>
        </w:rPr>
        <w:t xml:space="preserve"> членов </w:t>
      </w:r>
    </w:p>
    <w:p w:rsidR="008749E5" w:rsidRDefault="008749E5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8749E5" w:rsidRDefault="008749E5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8749E5" w:rsidRPr="00FA1D5A" w:rsidTr="00C03D3D">
        <w:trPr>
          <w:trHeight w:val="930"/>
        </w:trPr>
        <w:tc>
          <w:tcPr>
            <w:tcW w:w="568" w:type="dxa"/>
            <w:vAlign w:val="center"/>
          </w:tcPr>
          <w:p w:rsidR="008749E5" w:rsidRPr="00FA1D5A" w:rsidRDefault="008749E5" w:rsidP="00C03D3D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8749E5" w:rsidRPr="00FA1D5A" w:rsidRDefault="008749E5" w:rsidP="00C03D3D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749E5" w:rsidRPr="00FA1D5A" w:rsidRDefault="008749E5" w:rsidP="00C03D3D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8749E5" w:rsidRPr="00FA1D5A" w:rsidRDefault="008749E5" w:rsidP="00C03D3D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749E5" w:rsidRPr="00FA1D5A" w:rsidTr="00C03D3D">
        <w:trPr>
          <w:trHeight w:val="251"/>
        </w:trPr>
        <w:tc>
          <w:tcPr>
            <w:tcW w:w="568" w:type="dxa"/>
            <w:vAlign w:val="center"/>
          </w:tcPr>
          <w:p w:rsidR="008749E5" w:rsidRPr="00FA1D5A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8749E5" w:rsidRPr="00FA1D5A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8749E5" w:rsidRPr="00FA1D5A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8749E5" w:rsidRPr="00FA1D5A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749E5" w:rsidRPr="00FA1D5A" w:rsidTr="00C03D3D">
        <w:trPr>
          <w:trHeight w:val="510"/>
        </w:trPr>
        <w:tc>
          <w:tcPr>
            <w:tcW w:w="568" w:type="dxa"/>
            <w:vAlign w:val="center"/>
          </w:tcPr>
          <w:p w:rsidR="008749E5" w:rsidRPr="00FA1D5A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8749E5" w:rsidRPr="00FA1D5A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Гафиуллин Ренат Сахабутдинович</w:t>
            </w:r>
          </w:p>
        </w:tc>
        <w:tc>
          <w:tcPr>
            <w:tcW w:w="5812" w:type="dxa"/>
            <w:vAlign w:val="center"/>
          </w:tcPr>
          <w:p w:rsidR="008749E5" w:rsidRPr="000F61D7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61D7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8749E5" w:rsidRPr="00FA1D5A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749E5" w:rsidRPr="00FA1D5A" w:rsidTr="00C03D3D">
        <w:trPr>
          <w:trHeight w:val="510"/>
        </w:trPr>
        <w:tc>
          <w:tcPr>
            <w:tcW w:w="568" w:type="dxa"/>
            <w:vAlign w:val="center"/>
          </w:tcPr>
          <w:p w:rsidR="008749E5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8749E5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Гафиуллина Ирина Викторовна</w:t>
            </w:r>
          </w:p>
        </w:tc>
        <w:tc>
          <w:tcPr>
            <w:tcW w:w="5812" w:type="dxa"/>
            <w:vAlign w:val="center"/>
          </w:tcPr>
          <w:p w:rsidR="008749E5" w:rsidRPr="000F61D7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61D7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8749E5" w:rsidRPr="00FA1D5A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749E5" w:rsidRPr="00FA1D5A" w:rsidTr="00C03D3D">
        <w:trPr>
          <w:trHeight w:val="510"/>
        </w:trPr>
        <w:tc>
          <w:tcPr>
            <w:tcW w:w="568" w:type="dxa"/>
            <w:vAlign w:val="center"/>
          </w:tcPr>
          <w:p w:rsidR="008749E5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8749E5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Лапченкова Виктория Михайловна</w:t>
            </w:r>
          </w:p>
        </w:tc>
        <w:tc>
          <w:tcPr>
            <w:tcW w:w="5812" w:type="dxa"/>
            <w:vAlign w:val="center"/>
          </w:tcPr>
          <w:p w:rsidR="008749E5" w:rsidRPr="000F61D7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61D7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8749E5" w:rsidRPr="00FA1D5A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749E5" w:rsidRPr="00FA1D5A" w:rsidTr="00C03D3D">
        <w:trPr>
          <w:trHeight w:val="510"/>
        </w:trPr>
        <w:tc>
          <w:tcPr>
            <w:tcW w:w="568" w:type="dxa"/>
            <w:vAlign w:val="center"/>
          </w:tcPr>
          <w:p w:rsidR="008749E5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8749E5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Лапченкова Наталья Александровна</w:t>
            </w:r>
          </w:p>
        </w:tc>
        <w:tc>
          <w:tcPr>
            <w:tcW w:w="5812" w:type="dxa"/>
            <w:vAlign w:val="center"/>
          </w:tcPr>
          <w:p w:rsidR="008749E5" w:rsidRPr="000F61D7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61D7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8749E5" w:rsidRPr="00FA1D5A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749E5" w:rsidRPr="00FA1D5A" w:rsidTr="00C03D3D">
        <w:trPr>
          <w:trHeight w:val="510"/>
        </w:trPr>
        <w:tc>
          <w:tcPr>
            <w:tcW w:w="568" w:type="dxa"/>
            <w:vAlign w:val="center"/>
          </w:tcPr>
          <w:p w:rsidR="008749E5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8749E5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Мельникова Наталья Васильевна</w:t>
            </w:r>
          </w:p>
        </w:tc>
        <w:tc>
          <w:tcPr>
            <w:tcW w:w="5812" w:type="dxa"/>
            <w:vAlign w:val="center"/>
          </w:tcPr>
          <w:p w:rsidR="008749E5" w:rsidRPr="000F61D7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61D7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8749E5" w:rsidRPr="00FA1D5A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749E5" w:rsidRPr="00FA1D5A" w:rsidTr="00C03D3D">
        <w:trPr>
          <w:trHeight w:val="510"/>
        </w:trPr>
        <w:tc>
          <w:tcPr>
            <w:tcW w:w="568" w:type="dxa"/>
            <w:vAlign w:val="center"/>
          </w:tcPr>
          <w:p w:rsidR="008749E5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8749E5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Ромашкина Марина Ивановна</w:t>
            </w:r>
          </w:p>
        </w:tc>
        <w:tc>
          <w:tcPr>
            <w:tcW w:w="5812" w:type="dxa"/>
            <w:vAlign w:val="center"/>
          </w:tcPr>
          <w:p w:rsidR="008749E5" w:rsidRPr="000F61D7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61D7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8749E5" w:rsidRPr="00FA1D5A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749E5" w:rsidRPr="00FA1D5A" w:rsidTr="00C03D3D">
        <w:trPr>
          <w:trHeight w:val="510"/>
        </w:trPr>
        <w:tc>
          <w:tcPr>
            <w:tcW w:w="568" w:type="dxa"/>
            <w:vAlign w:val="center"/>
          </w:tcPr>
          <w:p w:rsidR="008749E5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8749E5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Ушакова Анна Николаевна</w:t>
            </w:r>
          </w:p>
        </w:tc>
        <w:tc>
          <w:tcPr>
            <w:tcW w:w="5812" w:type="dxa"/>
            <w:vAlign w:val="center"/>
          </w:tcPr>
          <w:p w:rsidR="008749E5" w:rsidRPr="000F61D7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61D7">
              <w:rPr>
                <w:rFonts w:ascii="Times New Roman" w:hAnsi="Times New Roman"/>
                <w:sz w:val="20"/>
                <w:szCs w:val="20"/>
              </w:rPr>
              <w:t>Собрание депутатов Базковского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8749E5" w:rsidRPr="00FA1D5A" w:rsidRDefault="008749E5" w:rsidP="00C03D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D3D" w:rsidRDefault="00C03D3D" w:rsidP="00393FAB">
      <w:pPr>
        <w:spacing w:after="0" w:line="240" w:lineRule="auto"/>
      </w:pPr>
      <w:r>
        <w:separator/>
      </w:r>
    </w:p>
  </w:endnote>
  <w:endnote w:type="continuationSeparator" w:id="1">
    <w:p w:rsidR="00C03D3D" w:rsidRDefault="00C03D3D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D3D" w:rsidRDefault="00C03D3D" w:rsidP="00393FAB">
      <w:pPr>
        <w:spacing w:after="0" w:line="240" w:lineRule="auto"/>
      </w:pPr>
      <w:r>
        <w:separator/>
      </w:r>
    </w:p>
  </w:footnote>
  <w:footnote w:type="continuationSeparator" w:id="1">
    <w:p w:rsidR="00C03D3D" w:rsidRDefault="00C03D3D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3D3D"/>
    <w:rsid w:val="00062103"/>
    <w:rsid w:val="000F61D7"/>
    <w:rsid w:val="00117033"/>
    <w:rsid w:val="001541E8"/>
    <w:rsid w:val="001B172F"/>
    <w:rsid w:val="001B4A80"/>
    <w:rsid w:val="001E4B59"/>
    <w:rsid w:val="00297499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71AD"/>
    <w:rsid w:val="008749E5"/>
    <w:rsid w:val="00884C63"/>
    <w:rsid w:val="008F5AF2"/>
    <w:rsid w:val="008F6ACB"/>
    <w:rsid w:val="00911956"/>
    <w:rsid w:val="00937FA1"/>
    <w:rsid w:val="009B78DA"/>
    <w:rsid w:val="00A23B61"/>
    <w:rsid w:val="00A3176E"/>
    <w:rsid w:val="00AA6A26"/>
    <w:rsid w:val="00B764B8"/>
    <w:rsid w:val="00BB44DB"/>
    <w:rsid w:val="00C03D3D"/>
    <w:rsid w:val="00C04BD5"/>
    <w:rsid w:val="00C148F8"/>
    <w:rsid w:val="00C7555A"/>
    <w:rsid w:val="00D85B5D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062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621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2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2023-05-19T13:24:00Z</cp:lastPrinted>
  <dcterms:created xsi:type="dcterms:W3CDTF">2023-05-19T13:24:00Z</dcterms:created>
  <dcterms:modified xsi:type="dcterms:W3CDTF">2023-05-19T13:24:00Z</dcterms:modified>
</cp:coreProperties>
</file>