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7D3B9D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7D3B9D" w:rsidRDefault="00AA6A26" w:rsidP="007D3B9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7D3B9D">
              <w:rPr>
                <w:rFonts w:ascii="Times New Roman" w:hAnsi="Times New Roman"/>
                <w:sz w:val="28"/>
                <w:lang w:val="en-US"/>
              </w:rPr>
              <w:t>9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C21A21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C21A21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2590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C21A21">
        <w:rPr>
          <w:bCs/>
        </w:rPr>
        <w:t>состав</w:t>
      </w:r>
      <w:r w:rsidRPr="00FA1D5A">
        <w:rPr>
          <w:bCs/>
        </w:rPr>
        <w:t xml:space="preserve"> </w:t>
      </w:r>
      <w:r w:rsidR="00C21A21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7D3B9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C21A21">
        <w:t>участковую избирательную комиссию</w:t>
      </w:r>
      <w:r w:rsidRPr="00FA1D5A">
        <w:t xml:space="preserve"> </w:t>
      </w:r>
      <w:r w:rsidR="00C21A21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C21A21">
        <w:t>№2590 со сроком полномочий пять лет</w:t>
      </w:r>
      <w:r w:rsidRPr="00FA1D5A">
        <w:t xml:space="preserve">, назначив в </w:t>
      </w:r>
      <w:r w:rsidR="00C21A21">
        <w:t>её</w:t>
      </w:r>
      <w:r w:rsidRPr="00FA1D5A">
        <w:t xml:space="preserve"> </w:t>
      </w:r>
      <w:r w:rsidR="00C21A21">
        <w:t>состав</w:t>
      </w:r>
      <w:r w:rsidRPr="00FA1D5A">
        <w:t xml:space="preserve"> членами </w:t>
      </w:r>
      <w:r w:rsidR="00C21A21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C21A21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C21A21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C21A21">
        <w:t>соответствующую</w:t>
      </w:r>
      <w:r w:rsidRPr="00FA1D5A">
        <w:t xml:space="preserve"> </w:t>
      </w:r>
      <w:r w:rsidR="00C21A21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C21A21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C21A21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C21A21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C21A21">
        <w:rPr>
          <w:rFonts w:ascii="Times New Roman" w:hAnsi="Times New Roman" w:cs="Times New Roman"/>
          <w:sz w:val="24"/>
        </w:rPr>
        <w:t>45-9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C21A21" w:rsidRDefault="00C21A2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2590</w:t>
      </w:r>
    </w:p>
    <w:p w:rsidR="00C21A21" w:rsidRDefault="00C21A2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13 членов </w:t>
      </w:r>
    </w:p>
    <w:p w:rsidR="00C21A21" w:rsidRDefault="00C21A2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C21A21" w:rsidRDefault="00C21A21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C21A21" w:rsidRPr="00FA1D5A" w:rsidTr="002803D0">
        <w:trPr>
          <w:trHeight w:val="930"/>
        </w:trPr>
        <w:tc>
          <w:tcPr>
            <w:tcW w:w="568" w:type="dxa"/>
            <w:vAlign w:val="center"/>
          </w:tcPr>
          <w:p w:rsidR="00C21A21" w:rsidRPr="00FA1D5A" w:rsidRDefault="00C21A21" w:rsidP="002803D0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C21A21" w:rsidRPr="00FA1D5A" w:rsidRDefault="00C21A21" w:rsidP="002803D0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C21A21" w:rsidRPr="00FA1D5A" w:rsidRDefault="00C21A21" w:rsidP="002803D0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21A21" w:rsidRPr="00FA1D5A" w:rsidTr="002803D0">
        <w:trPr>
          <w:trHeight w:val="251"/>
        </w:trPr>
        <w:tc>
          <w:tcPr>
            <w:tcW w:w="568" w:type="dxa"/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Благородов Сергей Петрович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депутатов Вешенского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Богатырев Иван Николаевич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Большинская Юлия Александровна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Кривошлыков Александр Олегович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Кривошлыкова Лариса Викторовна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Монастырская Галина Борисовна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Перстенюк Оксана Ярославовна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Петрова Светлана Сергеевна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Симонова Виктория Петровна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Турчин Максим Тарасович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Фролов Роман Сергеевич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Хохлачев Иван Георгиевич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1A21" w:rsidRPr="00FA1D5A" w:rsidTr="002803D0">
        <w:trPr>
          <w:trHeight w:val="510"/>
        </w:trPr>
        <w:tc>
          <w:tcPr>
            <w:tcW w:w="568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3402" w:type="dxa"/>
            <w:vAlign w:val="center"/>
          </w:tcPr>
          <w:p w:rsidR="00C21A21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Цырульникова Виктория Борисовна</w:t>
            </w:r>
          </w:p>
        </w:tc>
        <w:tc>
          <w:tcPr>
            <w:tcW w:w="5812" w:type="dxa"/>
            <w:vAlign w:val="center"/>
          </w:tcPr>
          <w:p w:rsidR="00C21A21" w:rsidRPr="007D3B9D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3B9D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C21A21" w:rsidRPr="00FA1D5A" w:rsidRDefault="00C21A21" w:rsidP="002803D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3D0" w:rsidRDefault="002803D0" w:rsidP="00393FAB">
      <w:pPr>
        <w:spacing w:after="0" w:line="240" w:lineRule="auto"/>
      </w:pPr>
      <w:r>
        <w:separator/>
      </w:r>
    </w:p>
  </w:endnote>
  <w:endnote w:type="continuationSeparator" w:id="1">
    <w:p w:rsidR="002803D0" w:rsidRDefault="002803D0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3D0" w:rsidRDefault="002803D0" w:rsidP="00393FAB">
      <w:pPr>
        <w:spacing w:after="0" w:line="240" w:lineRule="auto"/>
      </w:pPr>
      <w:r>
        <w:separator/>
      </w:r>
    </w:p>
  </w:footnote>
  <w:footnote w:type="continuationSeparator" w:id="1">
    <w:p w:rsidR="002803D0" w:rsidRDefault="002803D0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03D0"/>
    <w:rsid w:val="00117033"/>
    <w:rsid w:val="001541E8"/>
    <w:rsid w:val="001B172F"/>
    <w:rsid w:val="001B4A80"/>
    <w:rsid w:val="001E4B59"/>
    <w:rsid w:val="002803D0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3B9D"/>
    <w:rsid w:val="007D71AD"/>
    <w:rsid w:val="00884C63"/>
    <w:rsid w:val="008F5AF2"/>
    <w:rsid w:val="008F6ACB"/>
    <w:rsid w:val="00911956"/>
    <w:rsid w:val="00937FA1"/>
    <w:rsid w:val="009B78DA"/>
    <w:rsid w:val="00A04E72"/>
    <w:rsid w:val="00A23B61"/>
    <w:rsid w:val="00A3176E"/>
    <w:rsid w:val="00AA6A26"/>
    <w:rsid w:val="00B764B8"/>
    <w:rsid w:val="00BB44DB"/>
    <w:rsid w:val="00C04BD5"/>
    <w:rsid w:val="00C148F8"/>
    <w:rsid w:val="00C21A21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A04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04E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2023-05-19T13:57:00Z</cp:lastPrinted>
  <dcterms:created xsi:type="dcterms:W3CDTF">2023-05-19T13:57:00Z</dcterms:created>
  <dcterms:modified xsi:type="dcterms:W3CDTF">2023-05-19T13:57:00Z</dcterms:modified>
</cp:coreProperties>
</file>