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D94C68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D94C68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D94C68">
              <w:rPr>
                <w:rFonts w:ascii="Times New Roman" w:hAnsi="Times New Roman"/>
                <w:sz w:val="28"/>
                <w:lang w:val="en-US"/>
              </w:rPr>
              <w:t>6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A83890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A83890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2600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A83890">
        <w:rPr>
          <w:bCs/>
        </w:rPr>
        <w:t>состав</w:t>
      </w:r>
      <w:r w:rsidRPr="00FA1D5A">
        <w:rPr>
          <w:bCs/>
        </w:rPr>
        <w:t xml:space="preserve"> </w:t>
      </w:r>
      <w:r w:rsidR="00A83890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A83890">
        <w:t>участковую избирательную комиссию</w:t>
      </w:r>
      <w:r w:rsidRPr="00FA1D5A">
        <w:t xml:space="preserve"> </w:t>
      </w:r>
      <w:r w:rsidR="00A83890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A83890">
        <w:t>№2600 со сроком полномочий пять лет</w:t>
      </w:r>
      <w:r w:rsidRPr="00FA1D5A">
        <w:t xml:space="preserve">, назначив в </w:t>
      </w:r>
      <w:r w:rsidR="00A83890">
        <w:t>её</w:t>
      </w:r>
      <w:r w:rsidRPr="00FA1D5A">
        <w:t xml:space="preserve"> </w:t>
      </w:r>
      <w:r w:rsidR="00A83890">
        <w:t>состав</w:t>
      </w:r>
      <w:r w:rsidRPr="00FA1D5A">
        <w:t xml:space="preserve"> членами </w:t>
      </w:r>
      <w:r w:rsidR="00A83890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A83890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A83890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A83890">
        <w:t>соответствующую</w:t>
      </w:r>
      <w:r w:rsidRPr="00FA1D5A">
        <w:t xml:space="preserve"> </w:t>
      </w:r>
      <w:r w:rsidR="00A83890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83890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A83890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A83890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A83890">
        <w:rPr>
          <w:rFonts w:ascii="Times New Roman" w:hAnsi="Times New Roman" w:cs="Times New Roman"/>
          <w:sz w:val="24"/>
        </w:rPr>
        <w:t>45-16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A83890" w:rsidRDefault="00A8389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2600</w:t>
      </w:r>
    </w:p>
    <w:p w:rsidR="00A83890" w:rsidRDefault="00A8389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9 членов </w:t>
      </w:r>
    </w:p>
    <w:p w:rsidR="00A83890" w:rsidRDefault="00A8389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A83890" w:rsidRDefault="00A83890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A83890" w:rsidRPr="00FA1D5A" w:rsidTr="00751EAF">
        <w:trPr>
          <w:trHeight w:val="930"/>
        </w:trPr>
        <w:tc>
          <w:tcPr>
            <w:tcW w:w="568" w:type="dxa"/>
            <w:vAlign w:val="center"/>
          </w:tcPr>
          <w:p w:rsidR="00A83890" w:rsidRPr="00FA1D5A" w:rsidRDefault="00A83890" w:rsidP="00751EA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A83890" w:rsidRPr="00FA1D5A" w:rsidRDefault="00A83890" w:rsidP="00751EA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A83890" w:rsidRPr="00FA1D5A" w:rsidRDefault="00A83890" w:rsidP="00751EAF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A83890" w:rsidRPr="00FA1D5A" w:rsidTr="00751EAF">
        <w:trPr>
          <w:trHeight w:val="251"/>
        </w:trPr>
        <w:tc>
          <w:tcPr>
            <w:tcW w:w="568" w:type="dxa"/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Бондарева Татьяна Андреевна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депутатов Калининского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Волненко Владимир Николаевич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Калмыков Сергей Павлович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Каргина Мария Александровна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Кочетова Алена Алексеевна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Морозова Светлана Александровна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Петренко Елена Геннадьевна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Разнотовский Владимир Викторович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83890" w:rsidRPr="00FA1D5A" w:rsidTr="00751EAF">
        <w:trPr>
          <w:trHeight w:val="510"/>
        </w:trPr>
        <w:tc>
          <w:tcPr>
            <w:tcW w:w="568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A83890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Семионова Юлия Ивановна</w:t>
            </w:r>
          </w:p>
        </w:tc>
        <w:tc>
          <w:tcPr>
            <w:tcW w:w="5812" w:type="dxa"/>
            <w:vAlign w:val="center"/>
          </w:tcPr>
          <w:p w:rsidR="00A83890" w:rsidRPr="00D94C68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4C68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A83890" w:rsidRPr="00FA1D5A" w:rsidRDefault="00A83890" w:rsidP="00751EA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1EAF" w:rsidRDefault="00751EAF" w:rsidP="00393FAB">
      <w:pPr>
        <w:spacing w:after="0" w:line="240" w:lineRule="auto"/>
      </w:pPr>
      <w:r>
        <w:separator/>
      </w:r>
    </w:p>
  </w:endnote>
  <w:endnote w:type="continuationSeparator" w:id="1">
    <w:p w:rsidR="00751EAF" w:rsidRDefault="00751EAF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1EAF" w:rsidRDefault="00751EAF" w:rsidP="00393FAB">
      <w:pPr>
        <w:spacing w:after="0" w:line="240" w:lineRule="auto"/>
      </w:pPr>
      <w:r>
        <w:separator/>
      </w:r>
    </w:p>
  </w:footnote>
  <w:footnote w:type="continuationSeparator" w:id="1">
    <w:p w:rsidR="00751EAF" w:rsidRDefault="00751EAF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1EAF"/>
    <w:rsid w:val="00117033"/>
    <w:rsid w:val="0013770D"/>
    <w:rsid w:val="001541E8"/>
    <w:rsid w:val="001B172F"/>
    <w:rsid w:val="001B4A80"/>
    <w:rsid w:val="001E4B59"/>
    <w:rsid w:val="00297499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1EAF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A23B61"/>
    <w:rsid w:val="00A3176E"/>
    <w:rsid w:val="00A83890"/>
    <w:rsid w:val="00AA6A26"/>
    <w:rsid w:val="00B764B8"/>
    <w:rsid w:val="00BB44DB"/>
    <w:rsid w:val="00C04BD5"/>
    <w:rsid w:val="00C148F8"/>
    <w:rsid w:val="00C7555A"/>
    <w:rsid w:val="00D85B5D"/>
    <w:rsid w:val="00D94C68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37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377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2023-05-19T14:12:00Z</cp:lastPrinted>
  <dcterms:created xsi:type="dcterms:W3CDTF">2023-05-19T14:12:00Z</dcterms:created>
  <dcterms:modified xsi:type="dcterms:W3CDTF">2023-05-19T14:12:00Z</dcterms:modified>
</cp:coreProperties>
</file>