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8D294E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4273F2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8D294E">
              <w:rPr>
                <w:rFonts w:ascii="Times New Roman" w:hAnsi="Times New Roman"/>
                <w:sz w:val="28"/>
                <w:lang w:val="en-US"/>
              </w:rPr>
              <w:t>1</w:t>
            </w:r>
            <w:r>
              <w:rPr>
                <w:rFonts w:ascii="Times New Roman" w:hAnsi="Times New Roman"/>
                <w:sz w:val="28"/>
              </w:rPr>
              <w:t>1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DC55B4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DC55B4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2594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DC55B4">
        <w:rPr>
          <w:bCs/>
        </w:rPr>
        <w:t>состав</w:t>
      </w:r>
      <w:r w:rsidRPr="00FA1D5A">
        <w:rPr>
          <w:bCs/>
        </w:rPr>
        <w:t xml:space="preserve"> </w:t>
      </w:r>
      <w:r w:rsidR="00DC55B4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8D294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DC55B4">
        <w:t>участковую избирательную комиссию</w:t>
      </w:r>
      <w:r w:rsidRPr="00FA1D5A">
        <w:t xml:space="preserve"> </w:t>
      </w:r>
      <w:r w:rsidR="00DC55B4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DC55B4">
        <w:t>№2594 со сроком полномочий пять лет</w:t>
      </w:r>
      <w:r w:rsidRPr="00FA1D5A">
        <w:t xml:space="preserve">, назначив в </w:t>
      </w:r>
      <w:r w:rsidR="00DC55B4">
        <w:t>её</w:t>
      </w:r>
      <w:r w:rsidRPr="00FA1D5A">
        <w:t xml:space="preserve"> </w:t>
      </w:r>
      <w:r w:rsidR="00DC55B4">
        <w:t>состав</w:t>
      </w:r>
      <w:r w:rsidRPr="00FA1D5A">
        <w:t xml:space="preserve"> членами </w:t>
      </w:r>
      <w:r w:rsidR="00DC55B4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DC55B4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DC55B4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DC55B4">
        <w:t>соответствующую</w:t>
      </w:r>
      <w:r w:rsidRPr="00FA1D5A">
        <w:t xml:space="preserve"> </w:t>
      </w:r>
      <w:r w:rsidR="00DC55B4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DC55B4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DC55B4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DC55B4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DC55B4">
        <w:rPr>
          <w:rFonts w:ascii="Times New Roman" w:hAnsi="Times New Roman" w:cs="Times New Roman"/>
          <w:sz w:val="24"/>
        </w:rPr>
        <w:t>45-11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DC55B4" w:rsidRDefault="00DC55B4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2594</w:t>
      </w:r>
    </w:p>
    <w:p w:rsidR="00DC55B4" w:rsidRDefault="00DC55B4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9 членов </w:t>
      </w:r>
    </w:p>
    <w:p w:rsidR="00DC55B4" w:rsidRDefault="00DC55B4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DC55B4" w:rsidRDefault="00DC55B4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DC55B4" w:rsidRPr="00FA1D5A" w:rsidTr="00F877C6">
        <w:trPr>
          <w:trHeight w:val="930"/>
        </w:trPr>
        <w:tc>
          <w:tcPr>
            <w:tcW w:w="568" w:type="dxa"/>
            <w:vAlign w:val="center"/>
          </w:tcPr>
          <w:p w:rsidR="00DC55B4" w:rsidRPr="00FA1D5A" w:rsidRDefault="00DC55B4" w:rsidP="00F877C6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DC55B4" w:rsidRPr="00FA1D5A" w:rsidRDefault="00DC55B4" w:rsidP="00F877C6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DC55B4" w:rsidRPr="00FA1D5A" w:rsidRDefault="00DC55B4" w:rsidP="00F877C6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C55B4" w:rsidRPr="00FA1D5A" w:rsidTr="00F877C6">
        <w:trPr>
          <w:trHeight w:val="251"/>
        </w:trPr>
        <w:tc>
          <w:tcPr>
            <w:tcW w:w="568" w:type="dxa"/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Букалерова Наталья Николаевна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Букин Владимир Анатольевич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Букина Ольга Петровна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Васильева Любовь Эргардовна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Козина Татьяна Дмитриевна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Рябой Валерий Семенович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Семидолина Елена Васильевна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Слюсарев Алексей Васильевич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5B4" w:rsidRPr="00FA1D5A" w:rsidTr="00F877C6">
        <w:trPr>
          <w:trHeight w:val="510"/>
        </w:trPr>
        <w:tc>
          <w:tcPr>
            <w:tcW w:w="568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DC55B4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Слюсарева Наталья Викторовна</w:t>
            </w:r>
          </w:p>
        </w:tc>
        <w:tc>
          <w:tcPr>
            <w:tcW w:w="5812" w:type="dxa"/>
            <w:vAlign w:val="center"/>
          </w:tcPr>
          <w:p w:rsidR="00DC55B4" w:rsidRPr="008D294E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94E">
              <w:rPr>
                <w:rFonts w:ascii="Times New Roman" w:hAnsi="Times New Roman"/>
                <w:sz w:val="20"/>
                <w:szCs w:val="20"/>
              </w:rPr>
              <w:t>Собрание депутатов Дубровского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C55B4" w:rsidRPr="00FA1D5A" w:rsidRDefault="00DC55B4" w:rsidP="00F877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7C6" w:rsidRDefault="00F877C6" w:rsidP="00393FAB">
      <w:pPr>
        <w:spacing w:after="0" w:line="240" w:lineRule="auto"/>
      </w:pPr>
      <w:r>
        <w:separator/>
      </w:r>
    </w:p>
  </w:endnote>
  <w:endnote w:type="continuationSeparator" w:id="1">
    <w:p w:rsidR="00F877C6" w:rsidRDefault="00F877C6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7C6" w:rsidRDefault="00F877C6" w:rsidP="00393FAB">
      <w:pPr>
        <w:spacing w:after="0" w:line="240" w:lineRule="auto"/>
      </w:pPr>
      <w:r>
        <w:separator/>
      </w:r>
    </w:p>
  </w:footnote>
  <w:footnote w:type="continuationSeparator" w:id="1">
    <w:p w:rsidR="00F877C6" w:rsidRDefault="00F877C6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77C6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14DF3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D294E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7555A"/>
    <w:rsid w:val="00D85B5D"/>
    <w:rsid w:val="00DC55B4"/>
    <w:rsid w:val="00E07DC0"/>
    <w:rsid w:val="00F21247"/>
    <w:rsid w:val="00F434AA"/>
    <w:rsid w:val="00F877C6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514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14D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2023-05-19T14:01:00Z</cp:lastPrinted>
  <dcterms:created xsi:type="dcterms:W3CDTF">2023-05-19T14:01:00Z</dcterms:created>
  <dcterms:modified xsi:type="dcterms:W3CDTF">2023-05-19T14:01:00Z</dcterms:modified>
</cp:coreProperties>
</file>