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0E033D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0E033D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0E033D">
              <w:rPr>
                <w:rFonts w:ascii="Times New Roman" w:hAnsi="Times New Roman"/>
                <w:sz w:val="28"/>
                <w:lang w:val="en-US"/>
              </w:rPr>
              <w:t>0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A90AD9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A90AD9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2591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A90AD9">
        <w:rPr>
          <w:bCs/>
        </w:rPr>
        <w:t>состав</w:t>
      </w:r>
      <w:r w:rsidRPr="00FA1D5A">
        <w:rPr>
          <w:bCs/>
        </w:rPr>
        <w:t xml:space="preserve"> </w:t>
      </w:r>
      <w:r w:rsidR="00A90AD9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0E033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A90AD9">
        <w:t>участковую избирательную комиссию</w:t>
      </w:r>
      <w:r w:rsidRPr="00FA1D5A">
        <w:t xml:space="preserve"> </w:t>
      </w:r>
      <w:r w:rsidR="00A90AD9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A90AD9">
        <w:t>№2591 со сроком полномочий пять лет</w:t>
      </w:r>
      <w:r w:rsidRPr="00FA1D5A">
        <w:t xml:space="preserve">, назначив в </w:t>
      </w:r>
      <w:r w:rsidR="00A90AD9">
        <w:t>её</w:t>
      </w:r>
      <w:r w:rsidRPr="00FA1D5A">
        <w:t xml:space="preserve"> </w:t>
      </w:r>
      <w:r w:rsidR="00A90AD9">
        <w:t>состав</w:t>
      </w:r>
      <w:r w:rsidRPr="00FA1D5A">
        <w:t xml:space="preserve"> членами </w:t>
      </w:r>
      <w:r w:rsidR="00A90AD9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A90AD9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A90AD9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A90AD9">
        <w:t>соответствующую</w:t>
      </w:r>
      <w:r w:rsidRPr="00FA1D5A">
        <w:t xml:space="preserve"> </w:t>
      </w:r>
      <w:r w:rsidR="00A90AD9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A90AD9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A90AD9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A90AD9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A90AD9">
        <w:rPr>
          <w:rFonts w:ascii="Times New Roman" w:hAnsi="Times New Roman" w:cs="Times New Roman"/>
          <w:sz w:val="24"/>
        </w:rPr>
        <w:t>45-10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A90AD9" w:rsidRDefault="00A90AD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2591</w:t>
      </w:r>
    </w:p>
    <w:p w:rsidR="00A90AD9" w:rsidRDefault="00A90AD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0E033D">
        <w:rPr>
          <w:rFonts w:ascii="Times New Roman" w:hAnsi="Times New Roman" w:cs="Times New Roman"/>
          <w:sz w:val="28"/>
          <w:lang w:val="en-US"/>
        </w:rPr>
        <w:t>9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A90AD9" w:rsidRDefault="00A90AD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A90AD9" w:rsidRDefault="00A90AD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A90AD9" w:rsidRPr="00FA1D5A" w:rsidTr="008A521D">
        <w:trPr>
          <w:trHeight w:val="930"/>
        </w:trPr>
        <w:tc>
          <w:tcPr>
            <w:tcW w:w="568" w:type="dxa"/>
            <w:vAlign w:val="center"/>
          </w:tcPr>
          <w:p w:rsidR="00A90AD9" w:rsidRPr="00FA1D5A" w:rsidRDefault="00A90AD9" w:rsidP="008A521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A90AD9" w:rsidRPr="00FA1D5A" w:rsidRDefault="00A90AD9" w:rsidP="008A521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A90AD9" w:rsidRPr="00FA1D5A" w:rsidRDefault="00A90AD9" w:rsidP="008A521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A90AD9" w:rsidRPr="00FA1D5A" w:rsidTr="008A521D">
        <w:trPr>
          <w:trHeight w:val="251"/>
        </w:trPr>
        <w:tc>
          <w:tcPr>
            <w:tcW w:w="568" w:type="dxa"/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Батальщиков Владимир Степанович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Собрание депутатов Вешенского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Бугаенко Светлана Владимировна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Захарова Светлана Александровна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Козельников Иван Иванович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Панфилова Анна Васильевна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Сучкова Юлия Георгиевна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Ушакова Валентина Федоровна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Черничкина Наталья Николаевна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0AD9" w:rsidRPr="00FA1D5A" w:rsidTr="008A521D">
        <w:trPr>
          <w:trHeight w:val="510"/>
        </w:trPr>
        <w:tc>
          <w:tcPr>
            <w:tcW w:w="568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A90AD9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Широкова Юлия Александровна</w:t>
            </w:r>
          </w:p>
        </w:tc>
        <w:tc>
          <w:tcPr>
            <w:tcW w:w="5812" w:type="dxa"/>
            <w:vAlign w:val="center"/>
          </w:tcPr>
          <w:p w:rsidR="00A90AD9" w:rsidRPr="000E033D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033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90AD9" w:rsidRPr="00FA1D5A" w:rsidRDefault="00A90AD9" w:rsidP="008A52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21D" w:rsidRDefault="008A521D" w:rsidP="00393FAB">
      <w:pPr>
        <w:spacing w:after="0" w:line="240" w:lineRule="auto"/>
      </w:pPr>
      <w:r>
        <w:separator/>
      </w:r>
    </w:p>
  </w:endnote>
  <w:endnote w:type="continuationSeparator" w:id="1">
    <w:p w:rsidR="008A521D" w:rsidRDefault="008A521D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21D" w:rsidRDefault="008A521D" w:rsidP="00393FAB">
      <w:pPr>
        <w:spacing w:after="0" w:line="240" w:lineRule="auto"/>
      </w:pPr>
      <w:r>
        <w:separator/>
      </w:r>
    </w:p>
  </w:footnote>
  <w:footnote w:type="continuationSeparator" w:id="1">
    <w:p w:rsidR="008A521D" w:rsidRDefault="008A521D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521D"/>
    <w:rsid w:val="000E033D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0586E"/>
    <w:rsid w:val="00884C63"/>
    <w:rsid w:val="008A521D"/>
    <w:rsid w:val="008F5AF2"/>
    <w:rsid w:val="008F6ACB"/>
    <w:rsid w:val="00911956"/>
    <w:rsid w:val="00937FA1"/>
    <w:rsid w:val="009B78DA"/>
    <w:rsid w:val="00A23B61"/>
    <w:rsid w:val="00A3176E"/>
    <w:rsid w:val="00A90AD9"/>
    <w:rsid w:val="00AA6A26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805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58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2023-05-19T13:59:00Z</cp:lastPrinted>
  <dcterms:created xsi:type="dcterms:W3CDTF">2023-05-19T13:59:00Z</dcterms:created>
  <dcterms:modified xsi:type="dcterms:W3CDTF">2023-05-19T13:59:00Z</dcterms:modified>
</cp:coreProperties>
</file>