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C541DC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C541DC" w:rsidRDefault="00AA6A26" w:rsidP="00C541D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C541DC">
              <w:rPr>
                <w:rFonts w:ascii="Times New Roman" w:hAnsi="Times New Roman"/>
                <w:sz w:val="28"/>
                <w:lang w:val="en-US"/>
              </w:rPr>
              <w:t>22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BF04D7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BF04D7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2612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BF04D7">
        <w:rPr>
          <w:bCs/>
        </w:rPr>
        <w:t>состав</w:t>
      </w:r>
      <w:r w:rsidRPr="00FA1D5A">
        <w:rPr>
          <w:bCs/>
        </w:rPr>
        <w:t xml:space="preserve"> </w:t>
      </w:r>
      <w:r w:rsidR="00BF04D7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C541D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BF04D7">
        <w:t>участковую избирательную комиссию</w:t>
      </w:r>
      <w:r w:rsidRPr="00FA1D5A">
        <w:t xml:space="preserve"> </w:t>
      </w:r>
      <w:r w:rsidR="00BF04D7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BF04D7">
        <w:t>№2612 со сроком полномочий пять лет</w:t>
      </w:r>
      <w:r w:rsidRPr="00FA1D5A">
        <w:t xml:space="preserve">, назначив в </w:t>
      </w:r>
      <w:r w:rsidR="00BF04D7">
        <w:t>её</w:t>
      </w:r>
      <w:r w:rsidRPr="00FA1D5A">
        <w:t xml:space="preserve"> </w:t>
      </w:r>
      <w:r w:rsidR="00BF04D7">
        <w:t>состав</w:t>
      </w:r>
      <w:r w:rsidRPr="00FA1D5A">
        <w:t xml:space="preserve"> членами </w:t>
      </w:r>
      <w:r w:rsidR="00BF04D7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BF04D7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BF04D7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BF04D7">
        <w:t>соответствующую</w:t>
      </w:r>
      <w:r w:rsidRPr="00FA1D5A">
        <w:t xml:space="preserve"> </w:t>
      </w:r>
      <w:r w:rsidR="00BF04D7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BF04D7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BF04D7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BF04D7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BF04D7">
        <w:rPr>
          <w:rFonts w:ascii="Times New Roman" w:hAnsi="Times New Roman" w:cs="Times New Roman"/>
          <w:sz w:val="24"/>
        </w:rPr>
        <w:t>45-22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BF04D7" w:rsidRDefault="00BF04D7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2612</w:t>
      </w:r>
    </w:p>
    <w:p w:rsidR="00BF04D7" w:rsidRDefault="00BF04D7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9 членов </w:t>
      </w:r>
    </w:p>
    <w:p w:rsidR="00BF04D7" w:rsidRDefault="00BF04D7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BF04D7" w:rsidRDefault="00BF04D7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BF04D7" w:rsidRPr="00FA1D5A" w:rsidTr="0077793D">
        <w:trPr>
          <w:trHeight w:val="930"/>
        </w:trPr>
        <w:tc>
          <w:tcPr>
            <w:tcW w:w="568" w:type="dxa"/>
            <w:vAlign w:val="center"/>
          </w:tcPr>
          <w:p w:rsidR="00BF04D7" w:rsidRPr="00FA1D5A" w:rsidRDefault="00BF04D7" w:rsidP="0077793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BF04D7" w:rsidRPr="00FA1D5A" w:rsidRDefault="00BF04D7" w:rsidP="0077793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BF04D7" w:rsidRPr="00FA1D5A" w:rsidRDefault="00BF04D7" w:rsidP="0077793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F04D7" w:rsidRPr="00FA1D5A" w:rsidTr="0077793D">
        <w:trPr>
          <w:trHeight w:val="251"/>
        </w:trPr>
        <w:tc>
          <w:tcPr>
            <w:tcW w:w="568" w:type="dxa"/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Грачева Виктория Александровна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Григорьев Андрей Владимирович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Зеленькова Наталья Николаевна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Собрание депутатов Меркуловского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Никонова Светлана Дмитриевна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Сокирко Оксана Александровна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Туркина Елена Ивановна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Федоров Николай Николаевич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Чукарина Светлана Ильинична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F04D7" w:rsidRPr="00FA1D5A" w:rsidTr="0077793D">
        <w:trPr>
          <w:trHeight w:val="510"/>
        </w:trPr>
        <w:tc>
          <w:tcPr>
            <w:tcW w:w="568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BF04D7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Шапошникова Светлана Сергеевна</w:t>
            </w:r>
          </w:p>
        </w:tc>
        <w:tc>
          <w:tcPr>
            <w:tcW w:w="5812" w:type="dxa"/>
            <w:vAlign w:val="center"/>
          </w:tcPr>
          <w:p w:rsidR="00BF04D7" w:rsidRPr="00C541DC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41D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04D7" w:rsidRPr="00FA1D5A" w:rsidRDefault="00BF04D7" w:rsidP="007779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93D" w:rsidRDefault="0077793D" w:rsidP="00393FAB">
      <w:pPr>
        <w:spacing w:after="0" w:line="240" w:lineRule="auto"/>
      </w:pPr>
      <w:r>
        <w:separator/>
      </w:r>
    </w:p>
  </w:endnote>
  <w:endnote w:type="continuationSeparator" w:id="1">
    <w:p w:rsidR="0077793D" w:rsidRDefault="0077793D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93D" w:rsidRDefault="0077793D" w:rsidP="00393FAB">
      <w:pPr>
        <w:spacing w:after="0" w:line="240" w:lineRule="auto"/>
      </w:pPr>
      <w:r>
        <w:separator/>
      </w:r>
    </w:p>
  </w:footnote>
  <w:footnote w:type="continuationSeparator" w:id="1">
    <w:p w:rsidR="0077793D" w:rsidRDefault="0077793D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793D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7793D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84A48"/>
    <w:rsid w:val="00BB44DB"/>
    <w:rsid w:val="00BF04D7"/>
    <w:rsid w:val="00C04BD5"/>
    <w:rsid w:val="00C148F8"/>
    <w:rsid w:val="00C541DC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B84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4A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2023-05-19T14:23:00Z</cp:lastPrinted>
  <dcterms:created xsi:type="dcterms:W3CDTF">2023-05-19T14:23:00Z</dcterms:created>
  <dcterms:modified xsi:type="dcterms:W3CDTF">2023-05-19T14:23:00Z</dcterms:modified>
</cp:coreProperties>
</file>