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99041D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4273F2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301AD6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301AD6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2581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301AD6">
        <w:rPr>
          <w:bCs/>
        </w:rPr>
        <w:t>состав</w:t>
      </w:r>
      <w:r w:rsidRPr="00FA1D5A">
        <w:rPr>
          <w:bCs/>
        </w:rPr>
        <w:t xml:space="preserve"> </w:t>
      </w:r>
      <w:r w:rsidR="00301AD6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3A5B4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Pr="003A5B4C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3A5B4C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301AD6">
        <w:t>участковую избирательную комиссию</w:t>
      </w:r>
      <w:r w:rsidRPr="00FA1D5A">
        <w:t xml:space="preserve"> </w:t>
      </w:r>
      <w:r w:rsidR="00301AD6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301AD6">
        <w:t>№2581 со сроком полномочий пять лет</w:t>
      </w:r>
      <w:r w:rsidRPr="00FA1D5A">
        <w:t xml:space="preserve">, назначив в </w:t>
      </w:r>
      <w:r w:rsidR="00301AD6">
        <w:t>её</w:t>
      </w:r>
      <w:r w:rsidRPr="00FA1D5A">
        <w:t xml:space="preserve"> </w:t>
      </w:r>
      <w:r w:rsidR="00301AD6">
        <w:t>состав</w:t>
      </w:r>
      <w:r w:rsidRPr="00FA1D5A">
        <w:t xml:space="preserve"> членами </w:t>
      </w:r>
      <w:r w:rsidR="00301AD6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301AD6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301AD6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301AD6">
        <w:t>соответствующую</w:t>
      </w:r>
      <w:r w:rsidRPr="00FA1D5A">
        <w:t xml:space="preserve"> </w:t>
      </w:r>
      <w:r w:rsidR="00301AD6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301AD6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301AD6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A5B4C" w:rsidRPr="003A5B4C" w:rsidRDefault="003A5B4C" w:rsidP="003A5B4C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  <w:lang w:val="en-US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>45-</w:t>
      </w:r>
      <w:r>
        <w:rPr>
          <w:rFonts w:ascii="Times New Roman" w:hAnsi="Times New Roman" w:cs="Times New Roman"/>
          <w:sz w:val="24"/>
          <w:lang w:val="en-US"/>
        </w:rPr>
        <w:t>1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01AD6" w:rsidRDefault="00301AD6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2581</w:t>
      </w:r>
    </w:p>
    <w:p w:rsidR="00301AD6" w:rsidRDefault="00301AD6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12 членов </w:t>
      </w:r>
    </w:p>
    <w:p w:rsidR="00301AD6" w:rsidRDefault="00301AD6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301AD6" w:rsidRDefault="00301AD6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301AD6" w:rsidRPr="00FA1D5A" w:rsidTr="009E4408">
        <w:trPr>
          <w:trHeight w:val="930"/>
        </w:trPr>
        <w:tc>
          <w:tcPr>
            <w:tcW w:w="568" w:type="dxa"/>
            <w:vAlign w:val="center"/>
          </w:tcPr>
          <w:p w:rsidR="00301AD6" w:rsidRPr="00FA1D5A" w:rsidRDefault="00301AD6" w:rsidP="009E4408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301AD6" w:rsidRPr="00FA1D5A" w:rsidRDefault="00301AD6" w:rsidP="009E4408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301AD6" w:rsidRPr="00FA1D5A" w:rsidRDefault="00301AD6" w:rsidP="009E4408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301AD6" w:rsidRPr="00FA1D5A" w:rsidTr="009E4408">
        <w:trPr>
          <w:trHeight w:val="251"/>
        </w:trPr>
        <w:tc>
          <w:tcPr>
            <w:tcW w:w="568" w:type="dxa"/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Абакумов Владимир Дмитриевич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депутатов Базковского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Абакумова Татьяна Сергеевна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Агафонова Ангелина Андреевна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Дикая Виктория Владимировна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Дикий Николай Владимирович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Кадыков Сергей Иванович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Косоножкин Алексей Георгиевич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Косоножкина Татьяна Александровна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Нечепурнова Елена Александровна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Панфилова Алёна Викторовна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Садовая Татьяна Владимировна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1AD6" w:rsidRPr="00FA1D5A" w:rsidTr="009E4408">
        <w:trPr>
          <w:trHeight w:val="510"/>
        </w:trPr>
        <w:tc>
          <w:tcPr>
            <w:tcW w:w="568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402" w:type="dxa"/>
            <w:vAlign w:val="center"/>
          </w:tcPr>
          <w:p w:rsidR="00301AD6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Семикина Лариса Павловна</w:t>
            </w:r>
          </w:p>
        </w:tc>
        <w:tc>
          <w:tcPr>
            <w:tcW w:w="5812" w:type="dxa"/>
            <w:vAlign w:val="center"/>
          </w:tcPr>
          <w:p w:rsidR="00301AD6" w:rsidRPr="003A5B4C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5B4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301AD6" w:rsidRPr="00FA1D5A" w:rsidRDefault="00301AD6" w:rsidP="009E44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DA0" w:rsidRDefault="00A14DA0" w:rsidP="00393FAB">
      <w:pPr>
        <w:spacing w:after="0" w:line="240" w:lineRule="auto"/>
      </w:pPr>
      <w:r>
        <w:separator/>
      </w:r>
    </w:p>
  </w:endnote>
  <w:endnote w:type="continuationSeparator" w:id="1">
    <w:p w:rsidR="00A14DA0" w:rsidRDefault="00A14DA0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DA0" w:rsidRDefault="00A14DA0" w:rsidP="00393FAB">
      <w:pPr>
        <w:spacing w:after="0" w:line="240" w:lineRule="auto"/>
      </w:pPr>
      <w:r>
        <w:separator/>
      </w:r>
    </w:p>
  </w:footnote>
  <w:footnote w:type="continuationSeparator" w:id="1">
    <w:p w:rsidR="00A14DA0" w:rsidRDefault="00A14DA0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408"/>
    <w:rsid w:val="00117033"/>
    <w:rsid w:val="001541E8"/>
    <w:rsid w:val="001B172F"/>
    <w:rsid w:val="001B4A80"/>
    <w:rsid w:val="001E4B59"/>
    <w:rsid w:val="00297499"/>
    <w:rsid w:val="00301AD6"/>
    <w:rsid w:val="0032319A"/>
    <w:rsid w:val="003873EC"/>
    <w:rsid w:val="00393FAB"/>
    <w:rsid w:val="003A11CB"/>
    <w:rsid w:val="003A5B4C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9041D"/>
    <w:rsid w:val="009B78DA"/>
    <w:rsid w:val="009E4408"/>
    <w:rsid w:val="00A14DA0"/>
    <w:rsid w:val="00A23B61"/>
    <w:rsid w:val="00A3176E"/>
    <w:rsid w:val="00AA6A26"/>
    <w:rsid w:val="00B45904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95224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F95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952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4</cp:revision>
  <cp:lastPrinted>2023-05-19T13:14:00Z</cp:lastPrinted>
  <dcterms:created xsi:type="dcterms:W3CDTF">2023-05-19T13:03:00Z</dcterms:created>
  <dcterms:modified xsi:type="dcterms:W3CDTF">2023-05-19T13:21:00Z</dcterms:modified>
</cp:coreProperties>
</file>