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2B1B34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2B1B34" w:rsidRDefault="00AA6A26" w:rsidP="004273F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№45-1</w:t>
            </w:r>
            <w:r w:rsidR="002B1B34">
              <w:rPr>
                <w:rFonts w:ascii="Times New Roman" w:hAnsi="Times New Roman"/>
                <w:sz w:val="28"/>
                <w:lang w:val="en-US"/>
              </w:rPr>
              <w:t>4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6F7693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6F7693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2597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6F7693">
        <w:rPr>
          <w:bCs/>
        </w:rPr>
        <w:t>состав</w:t>
      </w:r>
      <w:r w:rsidRPr="00FA1D5A">
        <w:rPr>
          <w:bCs/>
        </w:rPr>
        <w:t xml:space="preserve"> </w:t>
      </w:r>
      <w:r w:rsidR="006F7693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B1B34" w:rsidRPr="00F93B28">
        <w:rPr>
          <w:rFonts w:ascii="Times New Roman" w:hAnsi="Times New Roman"/>
          <w:sz w:val="28"/>
          <w:szCs w:val="28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Pr="00F93B28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F93B28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6F7693">
        <w:t>участковую избирательную комиссию</w:t>
      </w:r>
      <w:r w:rsidRPr="00FA1D5A">
        <w:t xml:space="preserve"> </w:t>
      </w:r>
      <w:r w:rsidR="006F7693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6F7693">
        <w:t>№2597 со сроком полномочий пять лет</w:t>
      </w:r>
      <w:r w:rsidRPr="00FA1D5A">
        <w:t xml:space="preserve">, назначив в </w:t>
      </w:r>
      <w:r w:rsidR="006F7693">
        <w:t>её</w:t>
      </w:r>
      <w:r w:rsidRPr="00FA1D5A">
        <w:t xml:space="preserve"> </w:t>
      </w:r>
      <w:r w:rsidR="006F7693">
        <w:t>состав</w:t>
      </w:r>
      <w:r w:rsidRPr="00FA1D5A">
        <w:t xml:space="preserve"> членами </w:t>
      </w:r>
      <w:r w:rsidR="006F7693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6F7693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6F7693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6F7693">
        <w:t>соответствующую</w:t>
      </w:r>
      <w:r w:rsidRPr="00FA1D5A">
        <w:t xml:space="preserve"> </w:t>
      </w:r>
      <w:r w:rsidR="006F7693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6F7693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6F7693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6F7693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6F7693">
        <w:rPr>
          <w:rFonts w:ascii="Times New Roman" w:hAnsi="Times New Roman" w:cs="Times New Roman"/>
          <w:sz w:val="24"/>
        </w:rPr>
        <w:t>4</w:t>
      </w:r>
      <w:r w:rsidR="00F93B28">
        <w:rPr>
          <w:rFonts w:ascii="Times New Roman" w:hAnsi="Times New Roman" w:cs="Times New Roman"/>
          <w:sz w:val="24"/>
          <w:lang w:val="en-US"/>
        </w:rPr>
        <w:t>5</w:t>
      </w:r>
      <w:r w:rsidR="006F7693">
        <w:rPr>
          <w:rFonts w:ascii="Times New Roman" w:hAnsi="Times New Roman" w:cs="Times New Roman"/>
          <w:sz w:val="24"/>
        </w:rPr>
        <w:t>-14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6F7693" w:rsidRDefault="006F769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2597</w:t>
      </w:r>
    </w:p>
    <w:p w:rsidR="006F7693" w:rsidRDefault="006F769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</w:t>
      </w:r>
      <w:r w:rsidR="002B1B34" w:rsidRPr="00F93B28">
        <w:rPr>
          <w:rFonts w:ascii="Times New Roman" w:hAnsi="Times New Roman" w:cs="Times New Roman"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 членов </w:t>
      </w:r>
    </w:p>
    <w:p w:rsidR="006F7693" w:rsidRDefault="006F769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6F7693" w:rsidRDefault="006F7693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6F7693" w:rsidRPr="00FA1D5A" w:rsidTr="009F4FD1">
        <w:trPr>
          <w:trHeight w:val="930"/>
        </w:trPr>
        <w:tc>
          <w:tcPr>
            <w:tcW w:w="568" w:type="dxa"/>
            <w:vAlign w:val="center"/>
          </w:tcPr>
          <w:p w:rsidR="006F7693" w:rsidRPr="00FA1D5A" w:rsidRDefault="006F7693" w:rsidP="009F4FD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6F7693" w:rsidRPr="00FA1D5A" w:rsidRDefault="006F7693" w:rsidP="009F4FD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6F7693" w:rsidRPr="00FA1D5A" w:rsidRDefault="006F7693" w:rsidP="009F4FD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6F7693" w:rsidRPr="00FA1D5A" w:rsidTr="009F4FD1">
        <w:trPr>
          <w:trHeight w:val="251"/>
        </w:trPr>
        <w:tc>
          <w:tcPr>
            <w:tcW w:w="568" w:type="dxa"/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Белоусова Марина Сергеевна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Иващенко Светлана Васильевна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Кайдалова Анна Ивановна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Какурина Людмила Сергеевна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Московченко Елена Николаевна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Муравьёва Юлия Владимировна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Собрание депутатов Дударевского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Савельева Нина Сергеевна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Седова Татьяна Викторовна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6F7693" w:rsidRPr="00FA1D5A" w:rsidTr="009F4FD1">
        <w:trPr>
          <w:trHeight w:val="510"/>
        </w:trPr>
        <w:tc>
          <w:tcPr>
            <w:tcW w:w="568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6F7693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Тимофеев Александр Сергеевич</w:t>
            </w:r>
          </w:p>
        </w:tc>
        <w:tc>
          <w:tcPr>
            <w:tcW w:w="5812" w:type="dxa"/>
            <w:vAlign w:val="center"/>
          </w:tcPr>
          <w:p w:rsidR="006F7693" w:rsidRPr="002B1B34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B1B34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6F7693" w:rsidRPr="00FA1D5A" w:rsidRDefault="006F7693" w:rsidP="009F4FD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1524" w:rsidRDefault="00251524" w:rsidP="00393FAB">
      <w:pPr>
        <w:spacing w:after="0" w:line="240" w:lineRule="auto"/>
      </w:pPr>
      <w:r>
        <w:separator/>
      </w:r>
    </w:p>
  </w:endnote>
  <w:endnote w:type="continuationSeparator" w:id="1">
    <w:p w:rsidR="00251524" w:rsidRDefault="00251524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1524" w:rsidRDefault="00251524" w:rsidP="00393FAB">
      <w:pPr>
        <w:spacing w:after="0" w:line="240" w:lineRule="auto"/>
      </w:pPr>
      <w:r>
        <w:separator/>
      </w:r>
    </w:p>
  </w:footnote>
  <w:footnote w:type="continuationSeparator" w:id="1">
    <w:p w:rsidR="00251524" w:rsidRDefault="00251524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4FD1"/>
    <w:rsid w:val="00117033"/>
    <w:rsid w:val="001541E8"/>
    <w:rsid w:val="001B172F"/>
    <w:rsid w:val="001B4A80"/>
    <w:rsid w:val="001E4B59"/>
    <w:rsid w:val="00251524"/>
    <w:rsid w:val="00297499"/>
    <w:rsid w:val="002B1B34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6F7693"/>
    <w:rsid w:val="00702F9B"/>
    <w:rsid w:val="007533BF"/>
    <w:rsid w:val="007957CC"/>
    <w:rsid w:val="007970CA"/>
    <w:rsid w:val="007A03D7"/>
    <w:rsid w:val="007D71AD"/>
    <w:rsid w:val="00884C63"/>
    <w:rsid w:val="008F5AF2"/>
    <w:rsid w:val="008F6ACB"/>
    <w:rsid w:val="00911956"/>
    <w:rsid w:val="00937FA1"/>
    <w:rsid w:val="009B78DA"/>
    <w:rsid w:val="009F4FD1"/>
    <w:rsid w:val="00A23B61"/>
    <w:rsid w:val="00A3176E"/>
    <w:rsid w:val="00A86738"/>
    <w:rsid w:val="00AA6A26"/>
    <w:rsid w:val="00B764B8"/>
    <w:rsid w:val="00BB44DB"/>
    <w:rsid w:val="00C04BD5"/>
    <w:rsid w:val="00C148F8"/>
    <w:rsid w:val="00C7555A"/>
    <w:rsid w:val="00D85B5D"/>
    <w:rsid w:val="00E07DC0"/>
    <w:rsid w:val="00F21247"/>
    <w:rsid w:val="00F434AA"/>
    <w:rsid w:val="00F93B28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A86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67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1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4</cp:revision>
  <cp:lastPrinted>2023-05-19T14:08:00Z</cp:lastPrinted>
  <dcterms:created xsi:type="dcterms:W3CDTF">2023-05-19T14:08:00Z</dcterms:created>
  <dcterms:modified xsi:type="dcterms:W3CDTF">2023-05-19T14:08:00Z</dcterms:modified>
</cp:coreProperties>
</file>