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642A5C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642A5C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  <w:r w:rsidR="00642A5C">
              <w:rPr>
                <w:rFonts w:ascii="Times New Roman" w:hAnsi="Times New Roman"/>
                <w:sz w:val="28"/>
                <w:lang w:val="en-US"/>
              </w:rPr>
              <w:t>5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0004B3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0004B3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2598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0004B3">
        <w:rPr>
          <w:bCs/>
        </w:rPr>
        <w:t>состав</w:t>
      </w:r>
      <w:r w:rsidRPr="00FA1D5A">
        <w:rPr>
          <w:bCs/>
        </w:rPr>
        <w:t xml:space="preserve"> </w:t>
      </w:r>
      <w:r w:rsidR="000004B3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642A5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0004B3">
        <w:t>участковую избирательную комиссию</w:t>
      </w:r>
      <w:r w:rsidRPr="00FA1D5A">
        <w:t xml:space="preserve"> </w:t>
      </w:r>
      <w:r w:rsidR="000004B3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0004B3">
        <w:t>№2598 со сроком полномочий пять лет</w:t>
      </w:r>
      <w:r w:rsidRPr="00FA1D5A">
        <w:t xml:space="preserve">, назначив в </w:t>
      </w:r>
      <w:r w:rsidR="000004B3">
        <w:t>её</w:t>
      </w:r>
      <w:r w:rsidRPr="00FA1D5A">
        <w:t xml:space="preserve"> </w:t>
      </w:r>
      <w:r w:rsidR="000004B3">
        <w:t>состав</w:t>
      </w:r>
      <w:r w:rsidRPr="00FA1D5A">
        <w:t xml:space="preserve"> членами </w:t>
      </w:r>
      <w:r w:rsidR="000004B3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0004B3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0004B3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0004B3">
        <w:t>соответствующую</w:t>
      </w:r>
      <w:r w:rsidRPr="00FA1D5A">
        <w:t xml:space="preserve"> </w:t>
      </w:r>
      <w:r w:rsidR="000004B3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0004B3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0004B3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0004B3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0004B3">
        <w:rPr>
          <w:rFonts w:ascii="Times New Roman" w:hAnsi="Times New Roman" w:cs="Times New Roman"/>
          <w:sz w:val="24"/>
        </w:rPr>
        <w:t>45-15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0004B3" w:rsidRDefault="000004B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2598</w:t>
      </w:r>
    </w:p>
    <w:p w:rsidR="000004B3" w:rsidRDefault="000004B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</w:t>
      </w:r>
      <w:r w:rsidR="00642A5C">
        <w:rPr>
          <w:rFonts w:ascii="Times New Roman" w:hAnsi="Times New Roman" w:cs="Times New Roman"/>
          <w:sz w:val="28"/>
          <w:lang w:val="en-US"/>
        </w:rPr>
        <w:t>7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0004B3" w:rsidRDefault="000004B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0004B3" w:rsidRDefault="000004B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0004B3" w:rsidRPr="00FA1D5A" w:rsidTr="00E105C9">
        <w:trPr>
          <w:trHeight w:val="930"/>
        </w:trPr>
        <w:tc>
          <w:tcPr>
            <w:tcW w:w="568" w:type="dxa"/>
            <w:vAlign w:val="center"/>
          </w:tcPr>
          <w:p w:rsidR="000004B3" w:rsidRPr="00FA1D5A" w:rsidRDefault="000004B3" w:rsidP="00E105C9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0004B3" w:rsidRPr="00FA1D5A" w:rsidRDefault="000004B3" w:rsidP="00E105C9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0004B3" w:rsidRPr="00FA1D5A" w:rsidRDefault="000004B3" w:rsidP="00E105C9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004B3" w:rsidRPr="00FA1D5A" w:rsidRDefault="000004B3" w:rsidP="00E105C9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0004B3" w:rsidRPr="00FA1D5A" w:rsidTr="00E105C9">
        <w:trPr>
          <w:trHeight w:val="251"/>
        </w:trPr>
        <w:tc>
          <w:tcPr>
            <w:tcW w:w="568" w:type="dxa"/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004B3" w:rsidRPr="00FA1D5A" w:rsidTr="00E105C9">
        <w:trPr>
          <w:trHeight w:val="510"/>
        </w:trPr>
        <w:tc>
          <w:tcPr>
            <w:tcW w:w="568" w:type="dxa"/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Благородова Оксана Владимировна</w:t>
            </w:r>
          </w:p>
        </w:tc>
        <w:tc>
          <w:tcPr>
            <w:tcW w:w="5812" w:type="dxa"/>
            <w:vAlign w:val="center"/>
          </w:tcPr>
          <w:p w:rsidR="000004B3" w:rsidRPr="00642A5C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A5C">
              <w:rPr>
                <w:rFonts w:ascii="Times New Roman" w:hAnsi="Times New Roman"/>
                <w:sz w:val="20"/>
                <w:szCs w:val="20"/>
              </w:rPr>
              <w:t>Собрание депутатов Дударевского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4B3" w:rsidRPr="00FA1D5A" w:rsidTr="00E105C9">
        <w:trPr>
          <w:trHeight w:val="510"/>
        </w:trPr>
        <w:tc>
          <w:tcPr>
            <w:tcW w:w="568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Зубкова Людмила Ивановна</w:t>
            </w:r>
          </w:p>
        </w:tc>
        <w:tc>
          <w:tcPr>
            <w:tcW w:w="5812" w:type="dxa"/>
            <w:vAlign w:val="center"/>
          </w:tcPr>
          <w:p w:rsidR="000004B3" w:rsidRPr="00642A5C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A5C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4B3" w:rsidRPr="00FA1D5A" w:rsidTr="00E105C9">
        <w:trPr>
          <w:trHeight w:val="510"/>
        </w:trPr>
        <w:tc>
          <w:tcPr>
            <w:tcW w:w="568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Мельникова Елена Дмитриевна</w:t>
            </w:r>
          </w:p>
        </w:tc>
        <w:tc>
          <w:tcPr>
            <w:tcW w:w="5812" w:type="dxa"/>
            <w:vAlign w:val="center"/>
          </w:tcPr>
          <w:p w:rsidR="000004B3" w:rsidRPr="00642A5C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A5C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4B3" w:rsidRPr="00FA1D5A" w:rsidTr="00E105C9">
        <w:trPr>
          <w:trHeight w:val="510"/>
        </w:trPr>
        <w:tc>
          <w:tcPr>
            <w:tcW w:w="568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Попов Денис Евгеньевич</w:t>
            </w:r>
          </w:p>
        </w:tc>
        <w:tc>
          <w:tcPr>
            <w:tcW w:w="5812" w:type="dxa"/>
            <w:vAlign w:val="center"/>
          </w:tcPr>
          <w:p w:rsidR="000004B3" w:rsidRPr="00642A5C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A5C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4B3" w:rsidRPr="00FA1D5A" w:rsidTr="00E105C9">
        <w:trPr>
          <w:trHeight w:val="510"/>
        </w:trPr>
        <w:tc>
          <w:tcPr>
            <w:tcW w:w="568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Попова Наталья Павловна</w:t>
            </w:r>
          </w:p>
        </w:tc>
        <w:tc>
          <w:tcPr>
            <w:tcW w:w="5812" w:type="dxa"/>
            <w:vAlign w:val="center"/>
          </w:tcPr>
          <w:p w:rsidR="000004B3" w:rsidRPr="00642A5C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A5C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4B3" w:rsidRPr="00FA1D5A" w:rsidTr="00E105C9">
        <w:trPr>
          <w:trHeight w:val="510"/>
        </w:trPr>
        <w:tc>
          <w:tcPr>
            <w:tcW w:w="568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Солдатов Александр Михайлович</w:t>
            </w:r>
          </w:p>
        </w:tc>
        <w:tc>
          <w:tcPr>
            <w:tcW w:w="5812" w:type="dxa"/>
            <w:vAlign w:val="center"/>
          </w:tcPr>
          <w:p w:rsidR="000004B3" w:rsidRPr="00642A5C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A5C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4B3" w:rsidRPr="00FA1D5A" w:rsidTr="00E105C9">
        <w:trPr>
          <w:trHeight w:val="510"/>
        </w:trPr>
        <w:tc>
          <w:tcPr>
            <w:tcW w:w="568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0004B3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Якунина Елена Владимировна</w:t>
            </w:r>
          </w:p>
        </w:tc>
        <w:tc>
          <w:tcPr>
            <w:tcW w:w="5812" w:type="dxa"/>
            <w:vAlign w:val="center"/>
          </w:tcPr>
          <w:p w:rsidR="000004B3" w:rsidRPr="00642A5C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A5C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004B3" w:rsidRPr="00FA1D5A" w:rsidRDefault="000004B3" w:rsidP="00E10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5C9" w:rsidRDefault="00E105C9" w:rsidP="00393FAB">
      <w:pPr>
        <w:spacing w:after="0" w:line="240" w:lineRule="auto"/>
      </w:pPr>
      <w:r>
        <w:separator/>
      </w:r>
    </w:p>
  </w:endnote>
  <w:endnote w:type="continuationSeparator" w:id="1">
    <w:p w:rsidR="00E105C9" w:rsidRDefault="00E105C9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5C9" w:rsidRDefault="00E105C9" w:rsidP="00393FAB">
      <w:pPr>
        <w:spacing w:after="0" w:line="240" w:lineRule="auto"/>
      </w:pPr>
      <w:r>
        <w:separator/>
      </w:r>
    </w:p>
  </w:footnote>
  <w:footnote w:type="continuationSeparator" w:id="1">
    <w:p w:rsidR="00E105C9" w:rsidRDefault="00E105C9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05C9"/>
    <w:rsid w:val="000004B3"/>
    <w:rsid w:val="00117033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42A5C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4BD5"/>
    <w:rsid w:val="00C148F8"/>
    <w:rsid w:val="00C7555A"/>
    <w:rsid w:val="00D85B5D"/>
    <w:rsid w:val="00E07DC0"/>
    <w:rsid w:val="00E105C9"/>
    <w:rsid w:val="00F21247"/>
    <w:rsid w:val="00F434AA"/>
    <w:rsid w:val="00FA1D5A"/>
    <w:rsid w:val="00FD10DE"/>
    <w:rsid w:val="00FE1B31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FE1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E1B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2023-05-19T14:10:00Z</cp:lastPrinted>
  <dcterms:created xsi:type="dcterms:W3CDTF">2023-05-19T14:10:00Z</dcterms:created>
  <dcterms:modified xsi:type="dcterms:W3CDTF">2023-05-19T14:10:00Z</dcterms:modified>
</cp:coreProperties>
</file>